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21F" w:rsidRPr="0061309F" w:rsidRDefault="00A1621F" w:rsidP="007C1F27">
      <w:pPr>
        <w:keepNext/>
        <w:keepLines/>
        <w:suppressAutoHyphens/>
        <w:jc w:val="center"/>
        <w:rPr>
          <w:rFonts w:ascii="Times New Roman" w:hAnsi="Times New Roman" w:cs="Times New Roman"/>
          <w:b/>
          <w:sz w:val="28"/>
          <w:szCs w:val="28"/>
        </w:rPr>
        <w:sectPr w:rsidR="00A1621F" w:rsidRPr="0061309F" w:rsidSect="00D32AC7">
          <w:pgSz w:w="11906" w:h="16838"/>
          <w:pgMar w:top="1134" w:right="707" w:bottom="1134" w:left="1701" w:header="708" w:footer="708" w:gutter="0"/>
          <w:pgNumType w:start="1"/>
          <w:cols w:space="720"/>
        </w:sectPr>
      </w:pPr>
      <w:r w:rsidRPr="00427886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style="width:486pt;height:646.5pt;visibility:visible">
            <v:imagedata r:id="rId7" o:title=""/>
          </v:shape>
        </w:pict>
      </w:r>
    </w:p>
    <w:p w:rsidR="00A1621F" w:rsidRDefault="00A1621F" w:rsidP="00D67762">
      <w:pPr>
        <w:pStyle w:val="TOCHeading"/>
        <w:jc w:val="center"/>
      </w:pPr>
      <w:bookmarkStart w:id="0" w:name="bookmark2"/>
      <w:r w:rsidRPr="001D1FB9">
        <w:rPr>
          <w:rFonts w:ascii="Times New Roman" w:hAnsi="Times New Roman"/>
          <w:color w:val="auto"/>
        </w:rPr>
        <w:t>Содержание</w:t>
      </w:r>
    </w:p>
    <w:p w:rsidR="00A1621F" w:rsidRPr="007A59BE" w:rsidRDefault="00A1621F" w:rsidP="007A59BE">
      <w:pPr>
        <w:pStyle w:val="TOC2"/>
        <w:tabs>
          <w:tab w:val="right" w:leader="dot" w:pos="9687"/>
        </w:tabs>
        <w:ind w:left="0"/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524678645" w:history="1">
        <w:r w:rsidRPr="007A59BE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Пояснительная записка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_Toc524678645 \h </w:instrTex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>3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A1621F" w:rsidRPr="007A59BE" w:rsidRDefault="00A1621F">
      <w:pPr>
        <w:pStyle w:val="TOC3"/>
        <w:rPr>
          <w:rFonts w:ascii="Times New Roman" w:eastAsia="Times New Roman" w:hAnsi="Times New Roman" w:cs="Times New Roman"/>
          <w:noProof w:val="0"/>
          <w:sz w:val="28"/>
          <w:szCs w:val="28"/>
        </w:rPr>
      </w:pPr>
      <w:hyperlink w:anchor="_Toc524678646" w:history="1">
        <w:r w:rsidRPr="007A59BE">
          <w:rPr>
            <w:rStyle w:val="Hyperlink"/>
            <w:rFonts w:ascii="Times New Roman" w:hAnsi="Times New Roman"/>
            <w:sz w:val="28"/>
            <w:szCs w:val="28"/>
            <w:u w:val="none"/>
          </w:rPr>
          <w:t>Учебный план</w:t>
        </w:r>
        <w:r w:rsidRPr="007A59BE">
          <w:rPr>
            <w:rFonts w:ascii="Times New Roman" w:hAnsi="Times New Roman" w:cs="Times New Roman"/>
            <w:webHidden/>
            <w:sz w:val="28"/>
            <w:szCs w:val="28"/>
          </w:rPr>
          <w:tab/>
        </w:r>
        <w:r w:rsidRPr="007A59BE">
          <w:rPr>
            <w:rFonts w:ascii="Times New Roman" w:hAnsi="Times New Roman" w:cs="Times New Roman"/>
            <w:webHidden/>
            <w:sz w:val="28"/>
            <w:szCs w:val="28"/>
          </w:rPr>
          <w:fldChar w:fldCharType="begin"/>
        </w:r>
        <w:r w:rsidRPr="007A59BE">
          <w:rPr>
            <w:rFonts w:ascii="Times New Roman" w:hAnsi="Times New Roman" w:cs="Times New Roman"/>
            <w:webHidden/>
            <w:sz w:val="28"/>
            <w:szCs w:val="28"/>
          </w:rPr>
          <w:instrText xml:space="preserve"> PAGEREF _Toc524678646 \h </w:instrText>
        </w:r>
        <w:r w:rsidRPr="007A59BE">
          <w:rPr>
            <w:rFonts w:ascii="Times New Roman" w:hAnsi="Times New Roman" w:cs="Times New Roman"/>
            <w:webHidden/>
            <w:sz w:val="28"/>
            <w:szCs w:val="28"/>
          </w:rPr>
        </w:r>
        <w:r w:rsidRPr="007A59BE">
          <w:rPr>
            <w:rFonts w:ascii="Times New Roman" w:hAnsi="Times New Roman" w:cs="Times New Roman"/>
            <w:webHidden/>
            <w:sz w:val="28"/>
            <w:szCs w:val="28"/>
          </w:rPr>
          <w:fldChar w:fldCharType="separate"/>
        </w:r>
        <w:r w:rsidRPr="007A59BE">
          <w:rPr>
            <w:rFonts w:ascii="Times New Roman" w:hAnsi="Times New Roman" w:cs="Times New Roman"/>
            <w:webHidden/>
            <w:sz w:val="28"/>
            <w:szCs w:val="28"/>
          </w:rPr>
          <w:t>8</w:t>
        </w:r>
        <w:r w:rsidRPr="007A59BE">
          <w:rPr>
            <w:rFonts w:ascii="Times New Roman" w:hAnsi="Times New Roman" w:cs="Times New Roman"/>
            <w:webHidden/>
            <w:sz w:val="28"/>
            <w:szCs w:val="28"/>
          </w:rPr>
          <w:fldChar w:fldCharType="end"/>
        </w:r>
      </w:hyperlink>
    </w:p>
    <w:p w:rsidR="00A1621F" w:rsidRPr="007A59BE" w:rsidRDefault="00A1621F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649" w:history="1">
        <w:r w:rsidRPr="007A59BE">
          <w:rPr>
            <w:rStyle w:val="Hyperlink"/>
            <w:rFonts w:ascii="Times New Roman" w:hAnsi="Times New Roman"/>
            <w:noProof/>
            <w:sz w:val="28"/>
            <w:szCs w:val="28"/>
            <w:u w:val="none"/>
            <w:lang w:eastAsia="en-US"/>
          </w:rPr>
          <w:t>Календарный учебный график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_Toc524678649 \h </w:instrTex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>6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A1621F" w:rsidRPr="007A59BE" w:rsidRDefault="00A1621F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650" w:history="1">
        <w:r w:rsidRPr="007A59BE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Общепрофессиональный курс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_Toc524678650 \h </w:instrTex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>8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A1621F" w:rsidRPr="007A59BE" w:rsidRDefault="00A1621F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651" w:history="1">
        <w:r w:rsidRPr="007A59BE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Професииональный курс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_Toc524678651 \h </w:instrTex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>11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A1621F" w:rsidRPr="007A59BE" w:rsidRDefault="00A1621F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654" w:history="1">
        <w:r w:rsidRPr="007A59BE">
          <w:rPr>
            <w:rStyle w:val="Hyperlink"/>
            <w:rFonts w:ascii="Times New Roman" w:hAnsi="Times New Roman"/>
            <w:bCs/>
            <w:noProof/>
            <w:spacing w:val="20"/>
            <w:sz w:val="28"/>
            <w:szCs w:val="28"/>
            <w:u w:val="none"/>
          </w:rPr>
          <w:t>Тематический план и программа производственного обучения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_Toc524678654 \h </w:instrTex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>34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A1621F" w:rsidRPr="007A59BE" w:rsidRDefault="00A1621F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656" w:history="1">
        <w:r w:rsidRPr="007A59BE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Приложение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_Toc524678656 \h </w:instrTex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>37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A1621F" w:rsidRPr="007A59BE" w:rsidRDefault="00A1621F">
      <w:pPr>
        <w:pStyle w:val="TOC1"/>
        <w:tabs>
          <w:tab w:val="left" w:pos="660"/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659" w:history="1">
        <w:r w:rsidRPr="007A59BE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План индивидуальных упражнений по практическому вождению Категорий «В»</w:t>
        </w:r>
        <w:r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 xml:space="preserve">  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_Toc524678659 \h </w:instrTex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>43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A1621F" w:rsidRPr="007A59BE" w:rsidRDefault="00A1621F">
      <w:pPr>
        <w:pStyle w:val="TOC1"/>
        <w:tabs>
          <w:tab w:val="left" w:pos="660"/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660" w:history="1">
        <w:r w:rsidRPr="007A59BE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План индивидуальных упражнений по практическому вождению Категорий «С»</w:t>
        </w:r>
        <w:r>
          <w:rPr>
            <w:rFonts w:ascii="Times New Roman" w:hAnsi="Times New Roman" w:cs="Times New Roman"/>
            <w:noProof/>
            <w:webHidden/>
            <w:sz w:val="28"/>
            <w:szCs w:val="28"/>
          </w:rPr>
          <w:t xml:space="preserve"> 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_Toc524678660 \h </w:instrTex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>45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A1621F" w:rsidRPr="007A59BE" w:rsidRDefault="00A1621F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661" w:history="1">
        <w:r w:rsidRPr="007A59BE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Список литературы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_Toc524678661 \h </w:instrTex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>48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A1621F" w:rsidRPr="007A59BE" w:rsidRDefault="00A1621F">
      <w:pPr>
        <w:pStyle w:val="TOC1"/>
        <w:tabs>
          <w:tab w:val="right" w:leader="dot" w:pos="9687"/>
        </w:tabs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</w:pPr>
      <w:hyperlink w:anchor="_Toc524678662" w:history="1">
        <w:r w:rsidRPr="007A59BE">
          <w:rPr>
            <w:rStyle w:val="Hyperlink"/>
            <w:rFonts w:ascii="Times New Roman" w:hAnsi="Times New Roman"/>
            <w:noProof/>
            <w:sz w:val="28"/>
            <w:szCs w:val="28"/>
            <w:u w:val="none"/>
          </w:rPr>
          <w:t>Экзаменационные билеты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_Toc524678662 \h </w:instrTex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>48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A1621F" w:rsidRDefault="00A1621F">
      <w:pPr>
        <w:pStyle w:val="TOC1"/>
        <w:tabs>
          <w:tab w:val="right" w:leader="dot" w:pos="9687"/>
        </w:tabs>
        <w:rPr>
          <w:rFonts w:ascii="Calibri" w:eastAsia="Times New Roman" w:hAnsi="Calibri" w:cs="Times New Roman"/>
          <w:noProof/>
          <w:color w:val="auto"/>
          <w:sz w:val="22"/>
          <w:szCs w:val="22"/>
        </w:rPr>
      </w:pPr>
      <w:hyperlink w:anchor="_Toc524678663" w:history="1">
        <w:r w:rsidRPr="007A59BE">
          <w:rPr>
            <w:rStyle w:val="Hyperlink"/>
            <w:rFonts w:ascii="Times New Roman" w:hAnsi="Times New Roman"/>
            <w:noProof/>
            <w:sz w:val="28"/>
            <w:szCs w:val="28"/>
            <w:u w:val="none"/>
            <w:lang w:eastAsia="en-US"/>
          </w:rPr>
          <w:t>Приложение 1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_Toc524678663 \h </w:instrTex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t>57</w:t>
        </w:r>
        <w:r w:rsidRPr="007A59BE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:rsidR="00A1621F" w:rsidRDefault="00A1621F" w:rsidP="00D67762">
      <w:r>
        <w:fldChar w:fldCharType="end"/>
      </w:r>
    </w:p>
    <w:p w:rsidR="00A1621F" w:rsidRDefault="00A1621F" w:rsidP="000607D1">
      <w:pPr>
        <w:pStyle w:val="23"/>
        <w:keepNext/>
        <w:keepLines/>
        <w:shd w:val="clear" w:color="auto" w:fill="auto"/>
        <w:spacing w:line="240" w:lineRule="auto"/>
        <w:rPr>
          <w:sz w:val="28"/>
          <w:szCs w:val="28"/>
        </w:rPr>
      </w:pPr>
    </w:p>
    <w:p w:rsidR="00A1621F" w:rsidRDefault="00A1621F" w:rsidP="000607D1">
      <w:pPr>
        <w:pStyle w:val="23"/>
        <w:keepNext/>
        <w:keepLines/>
        <w:shd w:val="clear" w:color="auto" w:fill="auto"/>
        <w:spacing w:line="240" w:lineRule="auto"/>
        <w:rPr>
          <w:sz w:val="28"/>
          <w:szCs w:val="28"/>
        </w:rPr>
      </w:pPr>
    </w:p>
    <w:p w:rsidR="00A1621F" w:rsidRDefault="00A1621F" w:rsidP="000607D1">
      <w:pPr>
        <w:pStyle w:val="23"/>
        <w:keepNext/>
        <w:keepLines/>
        <w:shd w:val="clear" w:color="auto" w:fill="auto"/>
        <w:spacing w:line="240" w:lineRule="auto"/>
        <w:rPr>
          <w:sz w:val="28"/>
          <w:szCs w:val="28"/>
        </w:rPr>
      </w:pPr>
    </w:p>
    <w:p w:rsidR="00A1621F" w:rsidRDefault="00A1621F" w:rsidP="000607D1">
      <w:pPr>
        <w:pStyle w:val="23"/>
        <w:keepNext/>
        <w:keepLines/>
        <w:shd w:val="clear" w:color="auto" w:fill="auto"/>
        <w:spacing w:line="240" w:lineRule="auto"/>
        <w:rPr>
          <w:sz w:val="28"/>
          <w:szCs w:val="28"/>
        </w:rPr>
      </w:pPr>
    </w:p>
    <w:p w:rsidR="00A1621F" w:rsidRDefault="00A1621F" w:rsidP="000607D1">
      <w:pPr>
        <w:pStyle w:val="23"/>
        <w:keepNext/>
        <w:keepLines/>
        <w:shd w:val="clear" w:color="auto" w:fill="auto"/>
        <w:spacing w:line="240" w:lineRule="auto"/>
        <w:rPr>
          <w:sz w:val="28"/>
          <w:szCs w:val="28"/>
        </w:rPr>
      </w:pPr>
    </w:p>
    <w:p w:rsidR="00A1621F" w:rsidRDefault="00A1621F" w:rsidP="000607D1">
      <w:pPr>
        <w:pStyle w:val="23"/>
        <w:keepNext/>
        <w:keepLines/>
        <w:shd w:val="clear" w:color="auto" w:fill="auto"/>
        <w:spacing w:line="240" w:lineRule="auto"/>
        <w:rPr>
          <w:sz w:val="28"/>
          <w:szCs w:val="28"/>
        </w:rPr>
      </w:pPr>
    </w:p>
    <w:p w:rsidR="00A1621F" w:rsidRDefault="00A1621F" w:rsidP="000607D1">
      <w:pPr>
        <w:pStyle w:val="23"/>
        <w:keepNext/>
        <w:keepLines/>
        <w:shd w:val="clear" w:color="auto" w:fill="auto"/>
        <w:spacing w:line="240" w:lineRule="auto"/>
        <w:rPr>
          <w:sz w:val="28"/>
          <w:szCs w:val="28"/>
        </w:rPr>
        <w:sectPr w:rsidR="00A1621F">
          <w:headerReference w:type="even" r:id="rId8"/>
          <w:headerReference w:type="default" r:id="rId9"/>
          <w:footerReference w:type="even" r:id="rId10"/>
          <w:footerReference w:type="default" r:id="rId11"/>
          <w:pgSz w:w="11909" w:h="16840"/>
          <w:pgMar w:top="864" w:right="815" w:bottom="1181" w:left="1397" w:header="0" w:footer="3" w:gutter="0"/>
          <w:cols w:space="720"/>
          <w:noEndnote/>
          <w:docGrid w:linePitch="360"/>
        </w:sectPr>
      </w:pPr>
    </w:p>
    <w:bookmarkEnd w:id="0"/>
    <w:p w:rsidR="00A1621F" w:rsidRDefault="00A1621F" w:rsidP="002258B4">
      <w:pPr>
        <w:spacing w:line="360" w:lineRule="auto"/>
        <w:rPr>
          <w:rFonts w:ascii="Times New Roman" w:hAnsi="Times New Roman"/>
          <w:sz w:val="28"/>
          <w:szCs w:val="28"/>
          <w:lang w:eastAsia="en-US"/>
        </w:rPr>
        <w:sectPr w:rsidR="00A1621F">
          <w:footerReference w:type="even" r:id="rId12"/>
          <w:footerReference w:type="default" r:id="rId13"/>
          <w:pgSz w:w="11900" w:h="16800"/>
          <w:pgMar w:top="1400" w:right="700" w:bottom="280" w:left="980" w:header="720" w:footer="720" w:gutter="0"/>
          <w:cols w:space="720"/>
        </w:sectPr>
      </w:pPr>
    </w:p>
    <w:p w:rsidR="00A1621F" w:rsidRPr="0061309F" w:rsidRDefault="00A1621F">
      <w:pPr>
        <w:pStyle w:val="71"/>
        <w:shd w:val="clear" w:color="auto" w:fill="auto"/>
        <w:spacing w:line="210" w:lineRule="exact"/>
        <w:jc w:val="left"/>
        <w:rPr>
          <w:sz w:val="28"/>
          <w:szCs w:val="28"/>
        </w:rPr>
      </w:pPr>
    </w:p>
    <w:p w:rsidR="00A1621F" w:rsidRPr="0061309F" w:rsidRDefault="00A1621F">
      <w:pPr>
        <w:rPr>
          <w:rFonts w:ascii="Times New Roman" w:hAnsi="Times New Roman" w:cs="Times New Roman"/>
          <w:sz w:val="28"/>
          <w:szCs w:val="28"/>
        </w:rPr>
      </w:pPr>
    </w:p>
    <w:sectPr w:rsidR="00A1621F" w:rsidRPr="0061309F" w:rsidSect="00026F1E">
      <w:footerReference w:type="even" r:id="rId14"/>
      <w:footerReference w:type="default" r:id="rId15"/>
      <w:footerReference w:type="first" r:id="rId16"/>
      <w:type w:val="continuous"/>
      <w:pgSz w:w="11909" w:h="16840"/>
      <w:pgMar w:top="1415" w:right="1440" w:bottom="715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621F" w:rsidRDefault="00A1621F" w:rsidP="00026F1E">
      <w:r>
        <w:separator/>
      </w:r>
    </w:p>
  </w:endnote>
  <w:endnote w:type="continuationSeparator" w:id="0">
    <w:p w:rsidR="00A1621F" w:rsidRDefault="00A1621F" w:rsidP="00026F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21F" w:rsidRDefault="00A1621F">
    <w:pPr>
      <w:rPr>
        <w:sz w:val="2"/>
        <w:szCs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21F" w:rsidRDefault="00A1621F">
    <w:pPr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21F" w:rsidRDefault="00A1621F">
    <w:pPr>
      <w:rPr>
        <w:sz w:val="2"/>
        <w:szCs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21F" w:rsidRDefault="00A1621F">
    <w:pPr>
      <w:rPr>
        <w:sz w:val="2"/>
        <w:szCs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21F" w:rsidRDefault="00A1621F"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21F" w:rsidRDefault="00A1621F"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21F" w:rsidRDefault="00A1621F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621F" w:rsidRDefault="00A1621F"/>
  </w:footnote>
  <w:footnote w:type="continuationSeparator" w:id="0">
    <w:p w:rsidR="00A1621F" w:rsidRDefault="00A1621F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21F" w:rsidRPr="007A59BE" w:rsidRDefault="00A1621F" w:rsidP="007A59B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621F" w:rsidRDefault="00A1621F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835DE"/>
    <w:multiLevelType w:val="multilevel"/>
    <w:tmpl w:val="96D4D01A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039328A"/>
    <w:multiLevelType w:val="multilevel"/>
    <w:tmpl w:val="23A25C7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064369C"/>
    <w:multiLevelType w:val="multilevel"/>
    <w:tmpl w:val="6C8C92F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0B71504"/>
    <w:multiLevelType w:val="multilevel"/>
    <w:tmpl w:val="F1A634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027C6B0A"/>
    <w:multiLevelType w:val="multilevel"/>
    <w:tmpl w:val="560EF1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02AD47BA"/>
    <w:multiLevelType w:val="multilevel"/>
    <w:tmpl w:val="00C62B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02F23527"/>
    <w:multiLevelType w:val="multilevel"/>
    <w:tmpl w:val="BA861E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04334908"/>
    <w:multiLevelType w:val="multilevel"/>
    <w:tmpl w:val="E23CBE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04816D15"/>
    <w:multiLevelType w:val="multilevel"/>
    <w:tmpl w:val="0B6C9BA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05C910A7"/>
    <w:multiLevelType w:val="multilevel"/>
    <w:tmpl w:val="28824B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07C42360"/>
    <w:multiLevelType w:val="multilevel"/>
    <w:tmpl w:val="8898C6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082C1FAC"/>
    <w:multiLevelType w:val="multilevel"/>
    <w:tmpl w:val="60F042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08845C59"/>
    <w:multiLevelType w:val="multilevel"/>
    <w:tmpl w:val="1A629E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09830842"/>
    <w:multiLevelType w:val="multilevel"/>
    <w:tmpl w:val="0A4099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0A272C60"/>
    <w:multiLevelType w:val="multilevel"/>
    <w:tmpl w:val="4BAC66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0A2848A0"/>
    <w:multiLevelType w:val="multilevel"/>
    <w:tmpl w:val="BE08BB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>
    <w:nsid w:val="0CA71AF6"/>
    <w:multiLevelType w:val="multilevel"/>
    <w:tmpl w:val="F4F887A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0D2D2255"/>
    <w:multiLevelType w:val="multilevel"/>
    <w:tmpl w:val="793A2C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>
    <w:nsid w:val="0D860F00"/>
    <w:multiLevelType w:val="multilevel"/>
    <w:tmpl w:val="548E32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>
    <w:nsid w:val="0E5F7A60"/>
    <w:multiLevelType w:val="multilevel"/>
    <w:tmpl w:val="1766F986"/>
    <w:lvl w:ilvl="0">
      <w:start w:val="5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0F7C4DEB"/>
    <w:multiLevelType w:val="multilevel"/>
    <w:tmpl w:val="DBD63C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10217E51"/>
    <w:multiLevelType w:val="multilevel"/>
    <w:tmpl w:val="6922D8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>
    <w:nsid w:val="125454AF"/>
    <w:multiLevelType w:val="multilevel"/>
    <w:tmpl w:val="FDC88A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13F6760D"/>
    <w:multiLevelType w:val="multilevel"/>
    <w:tmpl w:val="29B2F5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>
    <w:nsid w:val="149836C9"/>
    <w:multiLevelType w:val="multilevel"/>
    <w:tmpl w:val="F182C5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16C4252D"/>
    <w:multiLevelType w:val="multilevel"/>
    <w:tmpl w:val="B59CCEF2"/>
    <w:lvl w:ilvl="0">
      <w:start w:val="1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>
    <w:nsid w:val="1C603A47"/>
    <w:multiLevelType w:val="multilevel"/>
    <w:tmpl w:val="F9D612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7">
    <w:nsid w:val="1EFB4BC7"/>
    <w:multiLevelType w:val="multilevel"/>
    <w:tmpl w:val="946687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>
    <w:nsid w:val="1F070E77"/>
    <w:multiLevelType w:val="multilevel"/>
    <w:tmpl w:val="218687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>
    <w:nsid w:val="1FDD21C7"/>
    <w:multiLevelType w:val="multilevel"/>
    <w:tmpl w:val="0AB4D9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0">
    <w:nsid w:val="204B1ECC"/>
    <w:multiLevelType w:val="multilevel"/>
    <w:tmpl w:val="8318CE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1">
    <w:nsid w:val="20FF1691"/>
    <w:multiLevelType w:val="multilevel"/>
    <w:tmpl w:val="BF3290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2">
    <w:nsid w:val="22C51692"/>
    <w:multiLevelType w:val="multilevel"/>
    <w:tmpl w:val="161446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3">
    <w:nsid w:val="23C27A79"/>
    <w:multiLevelType w:val="multilevel"/>
    <w:tmpl w:val="AB2071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4">
    <w:nsid w:val="23C918E8"/>
    <w:multiLevelType w:val="multilevel"/>
    <w:tmpl w:val="470E494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5">
    <w:nsid w:val="23D5514A"/>
    <w:multiLevelType w:val="multilevel"/>
    <w:tmpl w:val="8B2A6C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6">
    <w:nsid w:val="26CB7D8E"/>
    <w:multiLevelType w:val="multilevel"/>
    <w:tmpl w:val="014E5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7">
    <w:nsid w:val="270A51AC"/>
    <w:multiLevelType w:val="multilevel"/>
    <w:tmpl w:val="F848A3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8">
    <w:nsid w:val="28A905D3"/>
    <w:multiLevelType w:val="multilevel"/>
    <w:tmpl w:val="29E235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9">
    <w:nsid w:val="2B011023"/>
    <w:multiLevelType w:val="multilevel"/>
    <w:tmpl w:val="61DC95A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0">
    <w:nsid w:val="2C922608"/>
    <w:multiLevelType w:val="multilevel"/>
    <w:tmpl w:val="82BCD5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1">
    <w:nsid w:val="2E390DBD"/>
    <w:multiLevelType w:val="multilevel"/>
    <w:tmpl w:val="66C637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2">
    <w:nsid w:val="31245C2B"/>
    <w:multiLevelType w:val="multilevel"/>
    <w:tmpl w:val="28E8A1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3">
    <w:nsid w:val="33EA58A3"/>
    <w:multiLevelType w:val="multilevel"/>
    <w:tmpl w:val="3C10C3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4">
    <w:nsid w:val="3466704F"/>
    <w:multiLevelType w:val="multilevel"/>
    <w:tmpl w:val="CB669374"/>
    <w:lvl w:ilvl="0">
      <w:start w:val="1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5">
    <w:nsid w:val="34CA7606"/>
    <w:multiLevelType w:val="multilevel"/>
    <w:tmpl w:val="2D1604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6">
    <w:nsid w:val="36510379"/>
    <w:multiLevelType w:val="hybridMultilevel"/>
    <w:tmpl w:val="0C2C34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376C6935"/>
    <w:multiLevelType w:val="multilevel"/>
    <w:tmpl w:val="D51042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8">
    <w:nsid w:val="3BEA4D35"/>
    <w:multiLevelType w:val="multilevel"/>
    <w:tmpl w:val="3948D0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9">
    <w:nsid w:val="40B05297"/>
    <w:multiLevelType w:val="multilevel"/>
    <w:tmpl w:val="57408B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0">
    <w:nsid w:val="45341EF4"/>
    <w:multiLevelType w:val="multilevel"/>
    <w:tmpl w:val="500C717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1">
    <w:nsid w:val="453D05D6"/>
    <w:multiLevelType w:val="multilevel"/>
    <w:tmpl w:val="31E21E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2">
    <w:nsid w:val="4910242F"/>
    <w:multiLevelType w:val="multilevel"/>
    <w:tmpl w:val="90CE98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3">
    <w:nsid w:val="4A0325EC"/>
    <w:multiLevelType w:val="multilevel"/>
    <w:tmpl w:val="1BCA794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4">
    <w:nsid w:val="4BB0533F"/>
    <w:multiLevelType w:val="multilevel"/>
    <w:tmpl w:val="C6789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5">
    <w:nsid w:val="4CE35A46"/>
    <w:multiLevelType w:val="multilevel"/>
    <w:tmpl w:val="CC86B3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6">
    <w:nsid w:val="4DD825F2"/>
    <w:multiLevelType w:val="multilevel"/>
    <w:tmpl w:val="C3006A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7">
    <w:nsid w:val="4E862660"/>
    <w:multiLevelType w:val="multilevel"/>
    <w:tmpl w:val="F676D0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8">
    <w:nsid w:val="527D5AFB"/>
    <w:multiLevelType w:val="multilevel"/>
    <w:tmpl w:val="3A4260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9">
    <w:nsid w:val="54836D86"/>
    <w:multiLevelType w:val="multilevel"/>
    <w:tmpl w:val="18642E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0">
    <w:nsid w:val="56BB1116"/>
    <w:multiLevelType w:val="multilevel"/>
    <w:tmpl w:val="3E42E30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1">
    <w:nsid w:val="574A02B1"/>
    <w:multiLevelType w:val="multilevel"/>
    <w:tmpl w:val="02663A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2">
    <w:nsid w:val="57AD4DC4"/>
    <w:multiLevelType w:val="multilevel"/>
    <w:tmpl w:val="1B5ACC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3">
    <w:nsid w:val="57BC7D9B"/>
    <w:multiLevelType w:val="multilevel"/>
    <w:tmpl w:val="F3A0F9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4">
    <w:nsid w:val="57EC32B2"/>
    <w:multiLevelType w:val="multilevel"/>
    <w:tmpl w:val="47747B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5">
    <w:nsid w:val="58E62D9D"/>
    <w:multiLevelType w:val="multilevel"/>
    <w:tmpl w:val="576401A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6">
    <w:nsid w:val="5A4B392D"/>
    <w:multiLevelType w:val="multilevel"/>
    <w:tmpl w:val="589EF6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7">
    <w:nsid w:val="5C2F2E21"/>
    <w:multiLevelType w:val="multilevel"/>
    <w:tmpl w:val="CFD0EE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8">
    <w:nsid w:val="5DD6309C"/>
    <w:multiLevelType w:val="multilevel"/>
    <w:tmpl w:val="3266C6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9">
    <w:nsid w:val="5F545E8B"/>
    <w:multiLevelType w:val="multilevel"/>
    <w:tmpl w:val="75F808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0">
    <w:nsid w:val="611F339D"/>
    <w:multiLevelType w:val="multilevel"/>
    <w:tmpl w:val="B0D8FB4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1">
    <w:nsid w:val="61345A15"/>
    <w:multiLevelType w:val="multilevel"/>
    <w:tmpl w:val="52AE39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2">
    <w:nsid w:val="619B3B2B"/>
    <w:multiLevelType w:val="multilevel"/>
    <w:tmpl w:val="1BDAD250"/>
    <w:lvl w:ilvl="0">
      <w:start w:val="1"/>
      <w:numFmt w:val="bullet"/>
      <w:lvlText w:val="—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3">
    <w:nsid w:val="63370F6F"/>
    <w:multiLevelType w:val="multilevel"/>
    <w:tmpl w:val="87DA24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4">
    <w:nsid w:val="640A0DC0"/>
    <w:multiLevelType w:val="multilevel"/>
    <w:tmpl w:val="5274A1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5">
    <w:nsid w:val="64D800C9"/>
    <w:multiLevelType w:val="multilevel"/>
    <w:tmpl w:val="BB2E5A88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6">
    <w:nsid w:val="6537484F"/>
    <w:multiLevelType w:val="multilevel"/>
    <w:tmpl w:val="9940C4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7">
    <w:nsid w:val="65B40730"/>
    <w:multiLevelType w:val="multilevel"/>
    <w:tmpl w:val="E6FA80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8">
    <w:nsid w:val="65B50D40"/>
    <w:multiLevelType w:val="multilevel"/>
    <w:tmpl w:val="6C28B61A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9">
    <w:nsid w:val="663A1D21"/>
    <w:multiLevelType w:val="multilevel"/>
    <w:tmpl w:val="5DBC49DC"/>
    <w:lvl w:ilvl="0"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0">
    <w:nsid w:val="675042F4"/>
    <w:multiLevelType w:val="multilevel"/>
    <w:tmpl w:val="A5CACD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1">
    <w:nsid w:val="698B3660"/>
    <w:multiLevelType w:val="multilevel"/>
    <w:tmpl w:val="6DD2A9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2">
    <w:nsid w:val="69B63258"/>
    <w:multiLevelType w:val="multilevel"/>
    <w:tmpl w:val="442470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3">
    <w:nsid w:val="6DDC72A7"/>
    <w:multiLevelType w:val="multilevel"/>
    <w:tmpl w:val="A8E26D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4">
    <w:nsid w:val="6EEA4443"/>
    <w:multiLevelType w:val="multilevel"/>
    <w:tmpl w:val="EB9ECF0E"/>
    <w:lvl w:ilvl="0">
      <w:start w:val="18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5">
    <w:nsid w:val="6FB25539"/>
    <w:multiLevelType w:val="multilevel"/>
    <w:tmpl w:val="6FF6C6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6">
    <w:nsid w:val="70AE0CEA"/>
    <w:multiLevelType w:val="multilevel"/>
    <w:tmpl w:val="1CA400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7">
    <w:nsid w:val="70D01BB9"/>
    <w:multiLevelType w:val="multilevel"/>
    <w:tmpl w:val="81CE27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8">
    <w:nsid w:val="70FB11BF"/>
    <w:multiLevelType w:val="multilevel"/>
    <w:tmpl w:val="194A81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9">
    <w:nsid w:val="755E79FD"/>
    <w:multiLevelType w:val="multilevel"/>
    <w:tmpl w:val="42869B5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0">
    <w:nsid w:val="7797374A"/>
    <w:multiLevelType w:val="multilevel"/>
    <w:tmpl w:val="8BEEC99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1">
    <w:nsid w:val="78F0724C"/>
    <w:multiLevelType w:val="multilevel"/>
    <w:tmpl w:val="55CA9B9C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2">
    <w:nsid w:val="7B3C0661"/>
    <w:multiLevelType w:val="multilevel"/>
    <w:tmpl w:val="AD004DB2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/>
        <w:smallCaps w:val="0"/>
        <w:strike w:val="0"/>
        <w:color w:val="000000"/>
        <w:spacing w:val="0"/>
        <w:w w:val="100"/>
        <w:position w:val="0"/>
        <w:sz w:val="20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3">
    <w:nsid w:val="7C0A6130"/>
    <w:multiLevelType w:val="multilevel"/>
    <w:tmpl w:val="942CC9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4">
    <w:nsid w:val="7CEE0B51"/>
    <w:multiLevelType w:val="multilevel"/>
    <w:tmpl w:val="95F445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5">
    <w:nsid w:val="7DB447A4"/>
    <w:multiLevelType w:val="multilevel"/>
    <w:tmpl w:val="479A53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6">
    <w:nsid w:val="7E6E101B"/>
    <w:multiLevelType w:val="multilevel"/>
    <w:tmpl w:val="2F6CCD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78"/>
  </w:num>
  <w:num w:numId="2">
    <w:abstractNumId w:val="53"/>
  </w:num>
  <w:num w:numId="3">
    <w:abstractNumId w:val="32"/>
  </w:num>
  <w:num w:numId="4">
    <w:abstractNumId w:val="92"/>
  </w:num>
  <w:num w:numId="5">
    <w:abstractNumId w:val="7"/>
  </w:num>
  <w:num w:numId="6">
    <w:abstractNumId w:val="25"/>
  </w:num>
  <w:num w:numId="7">
    <w:abstractNumId w:val="72"/>
  </w:num>
  <w:num w:numId="8">
    <w:abstractNumId w:val="91"/>
  </w:num>
  <w:num w:numId="9">
    <w:abstractNumId w:val="19"/>
  </w:num>
  <w:num w:numId="10">
    <w:abstractNumId w:val="15"/>
  </w:num>
  <w:num w:numId="11">
    <w:abstractNumId w:val="44"/>
  </w:num>
  <w:num w:numId="12">
    <w:abstractNumId w:val="39"/>
  </w:num>
  <w:num w:numId="13">
    <w:abstractNumId w:val="61"/>
  </w:num>
  <w:num w:numId="14">
    <w:abstractNumId w:val="84"/>
  </w:num>
  <w:num w:numId="15">
    <w:abstractNumId w:val="70"/>
  </w:num>
  <w:num w:numId="16">
    <w:abstractNumId w:val="71"/>
  </w:num>
  <w:num w:numId="17">
    <w:abstractNumId w:val="75"/>
  </w:num>
  <w:num w:numId="18">
    <w:abstractNumId w:val="52"/>
  </w:num>
  <w:num w:numId="19">
    <w:abstractNumId w:val="0"/>
  </w:num>
  <w:num w:numId="20">
    <w:abstractNumId w:val="18"/>
  </w:num>
  <w:num w:numId="21">
    <w:abstractNumId w:val="86"/>
  </w:num>
  <w:num w:numId="22">
    <w:abstractNumId w:val="45"/>
  </w:num>
  <w:num w:numId="23">
    <w:abstractNumId w:val="37"/>
  </w:num>
  <w:num w:numId="24">
    <w:abstractNumId w:val="88"/>
  </w:num>
  <w:num w:numId="25">
    <w:abstractNumId w:val="51"/>
  </w:num>
  <w:num w:numId="26">
    <w:abstractNumId w:val="29"/>
  </w:num>
  <w:num w:numId="27">
    <w:abstractNumId w:val="90"/>
  </w:num>
  <w:num w:numId="28">
    <w:abstractNumId w:val="16"/>
  </w:num>
  <w:num w:numId="29">
    <w:abstractNumId w:val="69"/>
  </w:num>
  <w:num w:numId="30">
    <w:abstractNumId w:val="21"/>
  </w:num>
  <w:num w:numId="31">
    <w:abstractNumId w:val="59"/>
  </w:num>
  <w:num w:numId="32">
    <w:abstractNumId w:val="17"/>
  </w:num>
  <w:num w:numId="33">
    <w:abstractNumId w:val="1"/>
  </w:num>
  <w:num w:numId="34">
    <w:abstractNumId w:val="34"/>
  </w:num>
  <w:num w:numId="35">
    <w:abstractNumId w:val="74"/>
  </w:num>
  <w:num w:numId="36">
    <w:abstractNumId w:val="30"/>
  </w:num>
  <w:num w:numId="37">
    <w:abstractNumId w:val="66"/>
  </w:num>
  <w:num w:numId="38">
    <w:abstractNumId w:val="43"/>
  </w:num>
  <w:num w:numId="39">
    <w:abstractNumId w:val="58"/>
  </w:num>
  <w:num w:numId="40">
    <w:abstractNumId w:val="81"/>
  </w:num>
  <w:num w:numId="41">
    <w:abstractNumId w:val="28"/>
  </w:num>
  <w:num w:numId="42">
    <w:abstractNumId w:val="96"/>
  </w:num>
  <w:num w:numId="43">
    <w:abstractNumId w:val="38"/>
  </w:num>
  <w:num w:numId="44">
    <w:abstractNumId w:val="87"/>
  </w:num>
  <w:num w:numId="45">
    <w:abstractNumId w:val="83"/>
  </w:num>
  <w:num w:numId="46">
    <w:abstractNumId w:val="33"/>
  </w:num>
  <w:num w:numId="47">
    <w:abstractNumId w:val="64"/>
  </w:num>
  <w:num w:numId="48">
    <w:abstractNumId w:val="40"/>
  </w:num>
  <w:num w:numId="49">
    <w:abstractNumId w:val="10"/>
  </w:num>
  <w:num w:numId="50">
    <w:abstractNumId w:val="8"/>
  </w:num>
  <w:num w:numId="51">
    <w:abstractNumId w:val="93"/>
  </w:num>
  <w:num w:numId="52">
    <w:abstractNumId w:val="36"/>
  </w:num>
  <w:num w:numId="53">
    <w:abstractNumId w:val="85"/>
  </w:num>
  <w:num w:numId="54">
    <w:abstractNumId w:val="6"/>
  </w:num>
  <w:num w:numId="55">
    <w:abstractNumId w:val="50"/>
  </w:num>
  <w:num w:numId="56">
    <w:abstractNumId w:val="26"/>
  </w:num>
  <w:num w:numId="57">
    <w:abstractNumId w:val="11"/>
  </w:num>
  <w:num w:numId="58">
    <w:abstractNumId w:val="12"/>
  </w:num>
  <w:num w:numId="59">
    <w:abstractNumId w:val="60"/>
  </w:num>
  <w:num w:numId="60">
    <w:abstractNumId w:val="22"/>
  </w:num>
  <w:num w:numId="61">
    <w:abstractNumId w:val="80"/>
  </w:num>
  <w:num w:numId="62">
    <w:abstractNumId w:val="24"/>
  </w:num>
  <w:num w:numId="63">
    <w:abstractNumId w:val="65"/>
  </w:num>
  <w:num w:numId="64">
    <w:abstractNumId w:val="5"/>
  </w:num>
  <w:num w:numId="65">
    <w:abstractNumId w:val="77"/>
  </w:num>
  <w:num w:numId="66">
    <w:abstractNumId w:val="82"/>
  </w:num>
  <w:num w:numId="67">
    <w:abstractNumId w:val="31"/>
  </w:num>
  <w:num w:numId="68">
    <w:abstractNumId w:val="55"/>
  </w:num>
  <w:num w:numId="69">
    <w:abstractNumId w:val="73"/>
  </w:num>
  <w:num w:numId="70">
    <w:abstractNumId w:val="68"/>
  </w:num>
  <w:num w:numId="71">
    <w:abstractNumId w:val="14"/>
  </w:num>
  <w:num w:numId="72">
    <w:abstractNumId w:val="42"/>
  </w:num>
  <w:num w:numId="73">
    <w:abstractNumId w:val="9"/>
  </w:num>
  <w:num w:numId="74">
    <w:abstractNumId w:val="48"/>
  </w:num>
  <w:num w:numId="75">
    <w:abstractNumId w:val="62"/>
  </w:num>
  <w:num w:numId="76">
    <w:abstractNumId w:val="56"/>
  </w:num>
  <w:num w:numId="77">
    <w:abstractNumId w:val="20"/>
  </w:num>
  <w:num w:numId="78">
    <w:abstractNumId w:val="47"/>
  </w:num>
  <w:num w:numId="79">
    <w:abstractNumId w:val="79"/>
  </w:num>
  <w:num w:numId="80">
    <w:abstractNumId w:val="13"/>
  </w:num>
  <w:num w:numId="81">
    <w:abstractNumId w:val="89"/>
  </w:num>
  <w:num w:numId="82">
    <w:abstractNumId w:val="63"/>
  </w:num>
  <w:num w:numId="83">
    <w:abstractNumId w:val="76"/>
  </w:num>
  <w:num w:numId="84">
    <w:abstractNumId w:val="27"/>
  </w:num>
  <w:num w:numId="85">
    <w:abstractNumId w:val="57"/>
  </w:num>
  <w:num w:numId="86">
    <w:abstractNumId w:val="54"/>
  </w:num>
  <w:num w:numId="87">
    <w:abstractNumId w:val="67"/>
  </w:num>
  <w:num w:numId="88">
    <w:abstractNumId w:val="23"/>
  </w:num>
  <w:num w:numId="89">
    <w:abstractNumId w:val="94"/>
  </w:num>
  <w:num w:numId="90">
    <w:abstractNumId w:val="95"/>
  </w:num>
  <w:num w:numId="91">
    <w:abstractNumId w:val="4"/>
  </w:num>
  <w:num w:numId="92">
    <w:abstractNumId w:val="41"/>
  </w:num>
  <w:num w:numId="93">
    <w:abstractNumId w:val="2"/>
  </w:num>
  <w:num w:numId="94">
    <w:abstractNumId w:val="49"/>
  </w:num>
  <w:num w:numId="95">
    <w:abstractNumId w:val="35"/>
  </w:num>
  <w:num w:numId="96">
    <w:abstractNumId w:val="3"/>
  </w:num>
  <w:num w:numId="97">
    <w:abstractNumId w:val="46"/>
  </w:num>
  <w:numIdMacAtCleanup w:val="9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26F1E"/>
    <w:rsid w:val="0000431C"/>
    <w:rsid w:val="00026F1E"/>
    <w:rsid w:val="000607D1"/>
    <w:rsid w:val="000D17A8"/>
    <w:rsid w:val="000D4739"/>
    <w:rsid w:val="000E0C90"/>
    <w:rsid w:val="001223E3"/>
    <w:rsid w:val="0014390E"/>
    <w:rsid w:val="001545F4"/>
    <w:rsid w:val="001A4917"/>
    <w:rsid w:val="001A4A49"/>
    <w:rsid w:val="001B2003"/>
    <w:rsid w:val="001B4946"/>
    <w:rsid w:val="001D1FB9"/>
    <w:rsid w:val="001D4BA7"/>
    <w:rsid w:val="00204D88"/>
    <w:rsid w:val="00205344"/>
    <w:rsid w:val="002258B4"/>
    <w:rsid w:val="0024485E"/>
    <w:rsid w:val="0027763A"/>
    <w:rsid w:val="00291FDD"/>
    <w:rsid w:val="00294D27"/>
    <w:rsid w:val="002E5B2C"/>
    <w:rsid w:val="003062D4"/>
    <w:rsid w:val="00321CF6"/>
    <w:rsid w:val="00340AB4"/>
    <w:rsid w:val="00356180"/>
    <w:rsid w:val="003B0FBE"/>
    <w:rsid w:val="003B2F7E"/>
    <w:rsid w:val="003B41A0"/>
    <w:rsid w:val="003C0A92"/>
    <w:rsid w:val="003D4916"/>
    <w:rsid w:val="003D5D15"/>
    <w:rsid w:val="00406BF0"/>
    <w:rsid w:val="00427886"/>
    <w:rsid w:val="004322F6"/>
    <w:rsid w:val="004A1ECE"/>
    <w:rsid w:val="004A4BA2"/>
    <w:rsid w:val="004C30FE"/>
    <w:rsid w:val="004D0265"/>
    <w:rsid w:val="004D205D"/>
    <w:rsid w:val="004E0C50"/>
    <w:rsid w:val="004E35B5"/>
    <w:rsid w:val="004F2E1A"/>
    <w:rsid w:val="00540346"/>
    <w:rsid w:val="00551C39"/>
    <w:rsid w:val="00555500"/>
    <w:rsid w:val="0055721F"/>
    <w:rsid w:val="005811FB"/>
    <w:rsid w:val="00587F8D"/>
    <w:rsid w:val="005A572D"/>
    <w:rsid w:val="005A666D"/>
    <w:rsid w:val="005A7B25"/>
    <w:rsid w:val="005D53C1"/>
    <w:rsid w:val="005E5148"/>
    <w:rsid w:val="005E7392"/>
    <w:rsid w:val="005F7999"/>
    <w:rsid w:val="00600023"/>
    <w:rsid w:val="00600579"/>
    <w:rsid w:val="00607D3B"/>
    <w:rsid w:val="0061309F"/>
    <w:rsid w:val="00622DAD"/>
    <w:rsid w:val="00653FFA"/>
    <w:rsid w:val="00664BCE"/>
    <w:rsid w:val="0069368F"/>
    <w:rsid w:val="006A0D91"/>
    <w:rsid w:val="006B3C3B"/>
    <w:rsid w:val="006C2F50"/>
    <w:rsid w:val="006C5450"/>
    <w:rsid w:val="006D141D"/>
    <w:rsid w:val="006F7460"/>
    <w:rsid w:val="00702924"/>
    <w:rsid w:val="007210D4"/>
    <w:rsid w:val="0073086B"/>
    <w:rsid w:val="007444A2"/>
    <w:rsid w:val="00754EB6"/>
    <w:rsid w:val="0076063B"/>
    <w:rsid w:val="00761A32"/>
    <w:rsid w:val="00791D0C"/>
    <w:rsid w:val="007A59BE"/>
    <w:rsid w:val="007C1F27"/>
    <w:rsid w:val="007D65E7"/>
    <w:rsid w:val="007E0F6D"/>
    <w:rsid w:val="008100A1"/>
    <w:rsid w:val="008105BA"/>
    <w:rsid w:val="0085278B"/>
    <w:rsid w:val="00854278"/>
    <w:rsid w:val="008A63B7"/>
    <w:rsid w:val="008B6E32"/>
    <w:rsid w:val="008E5D1B"/>
    <w:rsid w:val="008F5A7B"/>
    <w:rsid w:val="00905686"/>
    <w:rsid w:val="00912359"/>
    <w:rsid w:val="00914D7E"/>
    <w:rsid w:val="009223E9"/>
    <w:rsid w:val="00933091"/>
    <w:rsid w:val="009A5D3E"/>
    <w:rsid w:val="009A709B"/>
    <w:rsid w:val="009D6CB8"/>
    <w:rsid w:val="009F78FA"/>
    <w:rsid w:val="00A065B7"/>
    <w:rsid w:val="00A13E9C"/>
    <w:rsid w:val="00A1621F"/>
    <w:rsid w:val="00A37516"/>
    <w:rsid w:val="00A834A5"/>
    <w:rsid w:val="00AA588E"/>
    <w:rsid w:val="00AC42C8"/>
    <w:rsid w:val="00B604E4"/>
    <w:rsid w:val="00B61A6D"/>
    <w:rsid w:val="00B6685D"/>
    <w:rsid w:val="00B92B20"/>
    <w:rsid w:val="00BC61BD"/>
    <w:rsid w:val="00BD6045"/>
    <w:rsid w:val="00C00429"/>
    <w:rsid w:val="00C00E4A"/>
    <w:rsid w:val="00C51BBB"/>
    <w:rsid w:val="00C52B59"/>
    <w:rsid w:val="00C73497"/>
    <w:rsid w:val="00CA3278"/>
    <w:rsid w:val="00CA4633"/>
    <w:rsid w:val="00CB2883"/>
    <w:rsid w:val="00CD0BA9"/>
    <w:rsid w:val="00CD33F7"/>
    <w:rsid w:val="00D32AC7"/>
    <w:rsid w:val="00D67762"/>
    <w:rsid w:val="00D80BB6"/>
    <w:rsid w:val="00D96A2F"/>
    <w:rsid w:val="00DB519C"/>
    <w:rsid w:val="00DC1281"/>
    <w:rsid w:val="00DC33A2"/>
    <w:rsid w:val="00DF09E5"/>
    <w:rsid w:val="00DF3A11"/>
    <w:rsid w:val="00E0124C"/>
    <w:rsid w:val="00E071D3"/>
    <w:rsid w:val="00E138C6"/>
    <w:rsid w:val="00E778DF"/>
    <w:rsid w:val="00E93905"/>
    <w:rsid w:val="00EE00F0"/>
    <w:rsid w:val="00F10C5B"/>
    <w:rsid w:val="00F21466"/>
    <w:rsid w:val="00F4373B"/>
    <w:rsid w:val="00F72ECA"/>
    <w:rsid w:val="00FA5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al">
    <w:name w:val="Normal"/>
    <w:qFormat/>
    <w:rsid w:val="00026F1E"/>
    <w:pPr>
      <w:widowControl w:val="0"/>
    </w:pPr>
    <w:rPr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1BBB"/>
    <w:pPr>
      <w:keepNext/>
      <w:widowControl/>
      <w:suppressAutoHyphens/>
      <w:spacing w:before="240" w:after="60"/>
      <w:outlineLvl w:val="0"/>
    </w:pPr>
    <w:rPr>
      <w:rFonts w:ascii="Arial" w:hAnsi="Arial" w:cs="Arial"/>
      <w:b/>
      <w:bCs/>
      <w:color w:val="auto"/>
      <w:kern w:val="32"/>
      <w:sz w:val="32"/>
      <w:szCs w:val="32"/>
      <w:lang w:eastAsia="ar-S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51BBB"/>
    <w:rPr>
      <w:rFonts w:ascii="Arial" w:hAnsi="Arial" w:cs="Arial"/>
      <w:b/>
      <w:bCs/>
      <w:kern w:val="32"/>
      <w:sz w:val="32"/>
      <w:szCs w:val="32"/>
      <w:lang w:eastAsia="ar-SA" w:bidi="ar-SA"/>
    </w:rPr>
  </w:style>
  <w:style w:type="character" w:styleId="Hyperlink">
    <w:name w:val="Hyperlink"/>
    <w:basedOn w:val="DefaultParagraphFont"/>
    <w:uiPriority w:val="99"/>
    <w:rsid w:val="00026F1E"/>
    <w:rPr>
      <w:rFonts w:cs="Times New Roman"/>
      <w:color w:val="000080"/>
      <w:u w:val="single"/>
    </w:rPr>
  </w:style>
  <w:style w:type="character" w:customStyle="1" w:styleId="a">
    <w:name w:val="Подпись к картинке_"/>
    <w:basedOn w:val="DefaultParagraphFont"/>
    <w:link w:val="a0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2">
    <w:name w:val="Основной текст (2)_"/>
    <w:basedOn w:val="DefaultParagraphFont"/>
    <w:link w:val="21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3">
    <w:name w:val="Основной текст (3)_"/>
    <w:basedOn w:val="DefaultParagraphFont"/>
    <w:link w:val="30"/>
    <w:uiPriority w:val="99"/>
    <w:locked/>
    <w:rsid w:val="00026F1E"/>
    <w:rPr>
      <w:rFonts w:ascii="Times New Roman" w:hAnsi="Times New Roman" w:cs="Times New Roman"/>
      <w:u w:val="none"/>
    </w:rPr>
  </w:style>
  <w:style w:type="character" w:customStyle="1" w:styleId="32">
    <w:name w:val="Заголовок №3 (2)_"/>
    <w:basedOn w:val="DefaultParagraphFont"/>
    <w:link w:val="320"/>
    <w:uiPriority w:val="99"/>
    <w:locked/>
    <w:rsid w:val="00026F1E"/>
    <w:rPr>
      <w:rFonts w:ascii="Times New Roman" w:hAnsi="Times New Roman" w:cs="Times New Roman"/>
      <w:u w:val="none"/>
    </w:rPr>
  </w:style>
  <w:style w:type="character" w:customStyle="1" w:styleId="20">
    <w:name w:val="Основной текст (2)"/>
    <w:basedOn w:val="2"/>
    <w:uiPriority w:val="99"/>
    <w:rsid w:val="00026F1E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212pt">
    <w:name w:val="Основной текст (2) + 12 pt"/>
    <w:aliases w:val="Курсив"/>
    <w:basedOn w:val="2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a1">
    <w:name w:val="Колонтитул_"/>
    <w:basedOn w:val="DefaultParagraphFont"/>
    <w:link w:val="1"/>
    <w:uiPriority w:val="99"/>
    <w:locked/>
    <w:rsid w:val="00026F1E"/>
    <w:rPr>
      <w:rFonts w:ascii="Times New Roman" w:hAnsi="Times New Roman" w:cs="Times New Roman"/>
      <w:i/>
      <w:iCs/>
      <w:u w:val="none"/>
    </w:rPr>
  </w:style>
  <w:style w:type="character" w:customStyle="1" w:styleId="a2">
    <w:name w:val="Колонтитул + Полужирный"/>
    <w:aliases w:val="Не курсив"/>
    <w:basedOn w:val="a1"/>
    <w:uiPriority w:val="99"/>
    <w:rsid w:val="00026F1E"/>
    <w:rPr>
      <w:b/>
      <w:b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9">
    <w:name w:val="Колонтитул + 9"/>
    <w:aliases w:val="5 pt,Не курсив6"/>
    <w:basedOn w:val="a1"/>
    <w:uiPriority w:val="99"/>
    <w:rsid w:val="00026F1E"/>
    <w:rPr>
      <w:color w:val="000000"/>
      <w:spacing w:val="0"/>
      <w:w w:val="100"/>
      <w:position w:val="0"/>
      <w:sz w:val="19"/>
      <w:szCs w:val="19"/>
      <w:lang w:val="ru-RU" w:eastAsia="ru-RU"/>
    </w:rPr>
  </w:style>
  <w:style w:type="character" w:customStyle="1" w:styleId="22">
    <w:name w:val="Заголовок №2_"/>
    <w:basedOn w:val="DefaultParagraphFont"/>
    <w:link w:val="23"/>
    <w:uiPriority w:val="99"/>
    <w:locked/>
    <w:rsid w:val="00026F1E"/>
    <w:rPr>
      <w:rFonts w:ascii="Times New Roman" w:hAnsi="Times New Roman" w:cs="Times New Roman"/>
      <w:b/>
      <w:bCs/>
      <w:sz w:val="30"/>
      <w:szCs w:val="30"/>
      <w:u w:val="none"/>
    </w:rPr>
  </w:style>
  <w:style w:type="character" w:customStyle="1" w:styleId="4">
    <w:name w:val="Заголовок №4_"/>
    <w:basedOn w:val="DefaultParagraphFont"/>
    <w:link w:val="40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31">
    <w:name w:val="Заголовок №3_"/>
    <w:basedOn w:val="DefaultParagraphFont"/>
    <w:link w:val="310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33">
    <w:name w:val="Заголовок №3"/>
    <w:basedOn w:val="31"/>
    <w:uiPriority w:val="99"/>
    <w:rsid w:val="00026F1E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230">
    <w:name w:val="Основной текст (2)3"/>
    <w:basedOn w:val="2"/>
    <w:uiPriority w:val="99"/>
    <w:rsid w:val="00026F1E"/>
    <w:rPr>
      <w:color w:val="000000"/>
      <w:spacing w:val="0"/>
      <w:w w:val="100"/>
      <w:position w:val="0"/>
      <w:lang w:val="ru-RU" w:eastAsia="ru-RU"/>
    </w:rPr>
  </w:style>
  <w:style w:type="character" w:customStyle="1" w:styleId="212pt2">
    <w:name w:val="Основной текст (2) + 12 pt2"/>
    <w:aliases w:val="Курсив5"/>
    <w:basedOn w:val="2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210pt">
    <w:name w:val="Основной текст (2) + 10 pt"/>
    <w:aliases w:val="Полужирный"/>
    <w:basedOn w:val="2"/>
    <w:uiPriority w:val="99"/>
    <w:rsid w:val="00026F1E"/>
    <w:rPr>
      <w:b/>
      <w:bCs/>
      <w:color w:val="000000"/>
      <w:spacing w:val="0"/>
      <w:w w:val="100"/>
      <w:position w:val="0"/>
      <w:sz w:val="20"/>
      <w:szCs w:val="20"/>
      <w:lang w:val="ru-RU" w:eastAsia="ru-RU"/>
    </w:rPr>
  </w:style>
  <w:style w:type="character" w:customStyle="1" w:styleId="210">
    <w:name w:val="Основной текст (2) + 10"/>
    <w:aliases w:val="5 pt4"/>
    <w:basedOn w:val="2"/>
    <w:uiPriority w:val="99"/>
    <w:rsid w:val="00026F1E"/>
    <w:rPr>
      <w:color w:val="000000"/>
      <w:spacing w:val="0"/>
      <w:w w:val="100"/>
      <w:position w:val="0"/>
      <w:sz w:val="21"/>
      <w:szCs w:val="21"/>
      <w:lang w:val="ru-RU" w:eastAsia="ru-RU"/>
    </w:rPr>
  </w:style>
  <w:style w:type="character" w:customStyle="1" w:styleId="41">
    <w:name w:val="Основной текст (4)_"/>
    <w:basedOn w:val="DefaultParagraphFont"/>
    <w:link w:val="410"/>
    <w:uiPriority w:val="99"/>
    <w:locked/>
    <w:rsid w:val="00026F1E"/>
    <w:rPr>
      <w:rFonts w:ascii="Times New Roman" w:hAnsi="Times New Roman" w:cs="Times New Roman"/>
      <w:i/>
      <w:iCs/>
      <w:sz w:val="20"/>
      <w:szCs w:val="20"/>
      <w:u w:val="none"/>
    </w:rPr>
  </w:style>
  <w:style w:type="character" w:customStyle="1" w:styleId="5">
    <w:name w:val="Основной текст (5)_"/>
    <w:basedOn w:val="DefaultParagraphFont"/>
    <w:link w:val="51"/>
    <w:uiPriority w:val="99"/>
    <w:locked/>
    <w:rsid w:val="00026F1E"/>
    <w:rPr>
      <w:rFonts w:ascii="Times New Roman" w:hAnsi="Times New Roman" w:cs="Times New Roman"/>
      <w:i/>
      <w:iCs/>
      <w:u w:val="none"/>
    </w:rPr>
  </w:style>
  <w:style w:type="character" w:customStyle="1" w:styleId="50">
    <w:name w:val="Основной текст (5)"/>
    <w:basedOn w:val="5"/>
    <w:uiPriority w:val="99"/>
    <w:rsid w:val="00026F1E"/>
    <w:rPr>
      <w:color w:val="000000"/>
      <w:spacing w:val="0"/>
      <w:w w:val="100"/>
      <w:position w:val="0"/>
      <w:sz w:val="24"/>
      <w:szCs w:val="24"/>
      <w:u w:val="single"/>
      <w:lang w:val="ru-RU" w:eastAsia="ru-RU"/>
    </w:rPr>
  </w:style>
  <w:style w:type="character" w:customStyle="1" w:styleId="a3">
    <w:name w:val="Подпись к таблице_"/>
    <w:basedOn w:val="DefaultParagraphFont"/>
    <w:link w:val="a4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6">
    <w:name w:val="Основной текст (6)_"/>
    <w:basedOn w:val="DefaultParagraphFont"/>
    <w:link w:val="60"/>
    <w:uiPriority w:val="99"/>
    <w:locked/>
    <w:rsid w:val="00026F1E"/>
    <w:rPr>
      <w:rFonts w:ascii="Times New Roman" w:hAnsi="Times New Roman" w:cs="Times New Roman"/>
      <w:sz w:val="22"/>
      <w:szCs w:val="22"/>
      <w:u w:val="none"/>
    </w:rPr>
  </w:style>
  <w:style w:type="character" w:customStyle="1" w:styleId="612pt">
    <w:name w:val="Основной текст (6) + 12 pt"/>
    <w:aliases w:val="Курсив4"/>
    <w:basedOn w:val="6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7">
    <w:name w:val="Основной текст (7)_"/>
    <w:basedOn w:val="DefaultParagraphFont"/>
    <w:link w:val="71"/>
    <w:uiPriority w:val="99"/>
    <w:locked/>
    <w:rsid w:val="00026F1E"/>
    <w:rPr>
      <w:rFonts w:ascii="Times New Roman" w:hAnsi="Times New Roman" w:cs="Times New Roman"/>
      <w:sz w:val="21"/>
      <w:szCs w:val="21"/>
      <w:u w:val="none"/>
    </w:rPr>
  </w:style>
  <w:style w:type="character" w:customStyle="1" w:styleId="212pt1">
    <w:name w:val="Основной текст (2) + 12 pt1"/>
    <w:aliases w:val="Курсив3"/>
    <w:basedOn w:val="2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712pt">
    <w:name w:val="Основной текст (7) + 12 pt"/>
    <w:aliases w:val="Курсив2"/>
    <w:basedOn w:val="7"/>
    <w:uiPriority w:val="99"/>
    <w:rsid w:val="00026F1E"/>
    <w:rPr>
      <w:i/>
      <w:iCs/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70">
    <w:name w:val="Основной текст (7)"/>
    <w:basedOn w:val="7"/>
    <w:uiPriority w:val="99"/>
    <w:rsid w:val="00026F1E"/>
    <w:rPr>
      <w:color w:val="000000"/>
      <w:spacing w:val="0"/>
      <w:w w:val="100"/>
      <w:position w:val="0"/>
      <w:lang w:val="ru-RU" w:eastAsia="ru-RU"/>
    </w:rPr>
  </w:style>
  <w:style w:type="character" w:customStyle="1" w:styleId="10">
    <w:name w:val="Заголовок №1_"/>
    <w:basedOn w:val="DefaultParagraphFont"/>
    <w:link w:val="11"/>
    <w:uiPriority w:val="99"/>
    <w:locked/>
    <w:rsid w:val="00026F1E"/>
    <w:rPr>
      <w:rFonts w:ascii="Times New Roman" w:hAnsi="Times New Roman" w:cs="Times New Roman"/>
      <w:b/>
      <w:bCs/>
      <w:i/>
      <w:iCs/>
      <w:sz w:val="28"/>
      <w:szCs w:val="28"/>
      <w:u w:val="none"/>
    </w:rPr>
  </w:style>
  <w:style w:type="character" w:customStyle="1" w:styleId="12">
    <w:name w:val="Заголовок №1"/>
    <w:basedOn w:val="10"/>
    <w:uiPriority w:val="99"/>
    <w:rsid w:val="00026F1E"/>
    <w:rPr>
      <w:color w:val="000000"/>
      <w:spacing w:val="0"/>
      <w:w w:val="100"/>
      <w:position w:val="0"/>
      <w:u w:val="single"/>
      <w:lang w:val="ru-RU" w:eastAsia="ru-RU"/>
    </w:rPr>
  </w:style>
  <w:style w:type="character" w:customStyle="1" w:styleId="92">
    <w:name w:val="Колонтитул + 92"/>
    <w:aliases w:val="5 pt3,Полужирный1,Не курсив5"/>
    <w:basedOn w:val="a1"/>
    <w:uiPriority w:val="99"/>
    <w:rsid w:val="00026F1E"/>
    <w:rPr>
      <w:b/>
      <w:bCs/>
      <w:color w:val="000000"/>
      <w:spacing w:val="0"/>
      <w:w w:val="100"/>
      <w:position w:val="0"/>
      <w:sz w:val="19"/>
      <w:szCs w:val="19"/>
      <w:lang w:val="ru-RU" w:eastAsia="ru-RU"/>
    </w:rPr>
  </w:style>
  <w:style w:type="character" w:customStyle="1" w:styleId="511pt">
    <w:name w:val="Основной текст (5) + 11 pt"/>
    <w:aliases w:val="Не курсив4"/>
    <w:basedOn w:val="5"/>
    <w:uiPriority w:val="99"/>
    <w:rsid w:val="00026F1E"/>
    <w:rPr>
      <w:color w:val="000000"/>
      <w:spacing w:val="0"/>
      <w:w w:val="100"/>
      <w:position w:val="0"/>
      <w:sz w:val="22"/>
      <w:szCs w:val="22"/>
      <w:lang w:val="ru-RU" w:eastAsia="ru-RU"/>
    </w:rPr>
  </w:style>
  <w:style w:type="character" w:customStyle="1" w:styleId="210pt1">
    <w:name w:val="Основной текст (2) + 10 pt1"/>
    <w:aliases w:val="Курсив1"/>
    <w:basedOn w:val="2"/>
    <w:uiPriority w:val="99"/>
    <w:rsid w:val="00026F1E"/>
    <w:rPr>
      <w:i/>
      <w:iCs/>
      <w:color w:val="000000"/>
      <w:spacing w:val="0"/>
      <w:w w:val="100"/>
      <w:position w:val="0"/>
      <w:sz w:val="20"/>
      <w:szCs w:val="20"/>
      <w:lang w:val="ru-RU" w:eastAsia="ru-RU"/>
    </w:rPr>
  </w:style>
  <w:style w:type="character" w:customStyle="1" w:styleId="a5">
    <w:name w:val="Колонтитул"/>
    <w:basedOn w:val="a1"/>
    <w:uiPriority w:val="99"/>
    <w:rsid w:val="00026F1E"/>
    <w:rPr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42">
    <w:name w:val="Основной текст (4)"/>
    <w:basedOn w:val="41"/>
    <w:uiPriority w:val="99"/>
    <w:rsid w:val="00026F1E"/>
    <w:rPr>
      <w:color w:val="000000"/>
      <w:spacing w:val="0"/>
      <w:w w:val="100"/>
      <w:position w:val="0"/>
      <w:lang w:val="ru-RU" w:eastAsia="ru-RU"/>
    </w:rPr>
  </w:style>
  <w:style w:type="character" w:customStyle="1" w:styleId="4100">
    <w:name w:val="Основной текст (4) + 10"/>
    <w:aliases w:val="5 pt2,Не курсив3"/>
    <w:basedOn w:val="41"/>
    <w:uiPriority w:val="99"/>
    <w:rsid w:val="00026F1E"/>
    <w:rPr>
      <w:color w:val="000000"/>
      <w:spacing w:val="0"/>
      <w:w w:val="100"/>
      <w:position w:val="0"/>
      <w:sz w:val="21"/>
      <w:szCs w:val="21"/>
    </w:rPr>
  </w:style>
  <w:style w:type="character" w:customStyle="1" w:styleId="411pt">
    <w:name w:val="Основной текст (4) + 11 pt"/>
    <w:aliases w:val="Не курсив2"/>
    <w:basedOn w:val="41"/>
    <w:uiPriority w:val="99"/>
    <w:rsid w:val="00026F1E"/>
    <w:rPr>
      <w:color w:val="000000"/>
      <w:spacing w:val="0"/>
      <w:w w:val="100"/>
      <w:position w:val="0"/>
      <w:sz w:val="22"/>
      <w:szCs w:val="22"/>
      <w:lang w:val="ru-RU" w:eastAsia="ru-RU"/>
    </w:rPr>
  </w:style>
  <w:style w:type="character" w:customStyle="1" w:styleId="220">
    <w:name w:val="Основной текст (2)2"/>
    <w:basedOn w:val="2"/>
    <w:uiPriority w:val="99"/>
    <w:rsid w:val="00026F1E"/>
    <w:rPr>
      <w:color w:val="000000"/>
      <w:spacing w:val="0"/>
      <w:w w:val="100"/>
      <w:position w:val="0"/>
      <w:lang w:val="ru-RU" w:eastAsia="ru-RU"/>
    </w:rPr>
  </w:style>
  <w:style w:type="character" w:customStyle="1" w:styleId="24">
    <w:name w:val="Основной текст (2) + Малые прописные"/>
    <w:basedOn w:val="2"/>
    <w:uiPriority w:val="99"/>
    <w:rsid w:val="00026F1E"/>
    <w:rPr>
      <w:smallCaps/>
      <w:color w:val="000000"/>
      <w:spacing w:val="0"/>
      <w:w w:val="100"/>
      <w:position w:val="0"/>
      <w:lang w:val="ru-RU" w:eastAsia="ru-RU"/>
    </w:rPr>
  </w:style>
  <w:style w:type="character" w:customStyle="1" w:styleId="a6">
    <w:name w:val="Колонтитул + Не курсив"/>
    <w:basedOn w:val="a1"/>
    <w:uiPriority w:val="99"/>
    <w:rsid w:val="00026F1E"/>
    <w:rPr>
      <w:color w:val="000000"/>
      <w:spacing w:val="0"/>
      <w:w w:val="100"/>
      <w:position w:val="0"/>
      <w:sz w:val="24"/>
      <w:szCs w:val="24"/>
      <w:lang w:val="ru-RU" w:eastAsia="ru-RU"/>
    </w:rPr>
  </w:style>
  <w:style w:type="character" w:customStyle="1" w:styleId="91">
    <w:name w:val="Колонтитул + 91"/>
    <w:aliases w:val="5 pt1,Не курсив1"/>
    <w:basedOn w:val="a1"/>
    <w:uiPriority w:val="99"/>
    <w:rsid w:val="00026F1E"/>
    <w:rPr>
      <w:color w:val="000000"/>
      <w:spacing w:val="0"/>
      <w:w w:val="100"/>
      <w:position w:val="0"/>
      <w:sz w:val="19"/>
      <w:szCs w:val="19"/>
      <w:lang w:val="ru-RU" w:eastAsia="ru-RU"/>
    </w:rPr>
  </w:style>
  <w:style w:type="character" w:customStyle="1" w:styleId="72">
    <w:name w:val="Основной текст (7)2"/>
    <w:basedOn w:val="DefaultParagraphFont"/>
    <w:uiPriority w:val="99"/>
    <w:rsid w:val="00026F1E"/>
    <w:rPr>
      <w:rFonts w:ascii="Times New Roman" w:hAnsi="Times New Roman" w:cs="Times New Roman"/>
      <w:sz w:val="21"/>
      <w:szCs w:val="21"/>
      <w:u w:val="none"/>
    </w:rPr>
  </w:style>
  <w:style w:type="paragraph" w:customStyle="1" w:styleId="a0">
    <w:name w:val="Подпись к картинке"/>
    <w:basedOn w:val="Normal"/>
    <w:link w:val="a"/>
    <w:uiPriority w:val="99"/>
    <w:rsid w:val="00026F1E"/>
    <w:pPr>
      <w:shd w:val="clear" w:color="auto" w:fill="FFFFFF"/>
      <w:spacing w:line="274" w:lineRule="exact"/>
      <w:jc w:val="right"/>
    </w:pPr>
    <w:rPr>
      <w:rFonts w:ascii="Times New Roman" w:hAnsi="Times New Roman" w:cs="Times New Roman"/>
      <w:sz w:val="22"/>
      <w:szCs w:val="22"/>
    </w:rPr>
  </w:style>
  <w:style w:type="paragraph" w:customStyle="1" w:styleId="21">
    <w:name w:val="Основной текст (2)1"/>
    <w:basedOn w:val="Normal"/>
    <w:link w:val="2"/>
    <w:uiPriority w:val="99"/>
    <w:rsid w:val="00026F1E"/>
    <w:pPr>
      <w:shd w:val="clear" w:color="auto" w:fill="FFFFFF"/>
      <w:spacing w:line="274" w:lineRule="exact"/>
      <w:ind w:hanging="880"/>
      <w:jc w:val="center"/>
    </w:pPr>
    <w:rPr>
      <w:rFonts w:ascii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Normal"/>
    <w:link w:val="3"/>
    <w:uiPriority w:val="99"/>
    <w:rsid w:val="00026F1E"/>
    <w:pPr>
      <w:shd w:val="clear" w:color="auto" w:fill="FFFFFF"/>
      <w:spacing w:line="418" w:lineRule="exact"/>
      <w:jc w:val="center"/>
    </w:pPr>
    <w:rPr>
      <w:rFonts w:ascii="Times New Roman" w:hAnsi="Times New Roman" w:cs="Times New Roman"/>
    </w:rPr>
  </w:style>
  <w:style w:type="paragraph" w:customStyle="1" w:styleId="320">
    <w:name w:val="Заголовок №3 (2)"/>
    <w:basedOn w:val="Normal"/>
    <w:link w:val="32"/>
    <w:uiPriority w:val="99"/>
    <w:rsid w:val="00026F1E"/>
    <w:pPr>
      <w:shd w:val="clear" w:color="auto" w:fill="FFFFFF"/>
      <w:spacing w:line="418" w:lineRule="exact"/>
      <w:jc w:val="center"/>
      <w:outlineLvl w:val="2"/>
    </w:pPr>
    <w:rPr>
      <w:rFonts w:ascii="Times New Roman" w:hAnsi="Times New Roman" w:cs="Times New Roman"/>
    </w:rPr>
  </w:style>
  <w:style w:type="paragraph" w:customStyle="1" w:styleId="1">
    <w:name w:val="Колонтитул1"/>
    <w:basedOn w:val="Normal"/>
    <w:link w:val="a1"/>
    <w:uiPriority w:val="99"/>
    <w:rsid w:val="00026F1E"/>
    <w:pPr>
      <w:shd w:val="clear" w:color="auto" w:fill="FFFFFF"/>
      <w:spacing w:line="240" w:lineRule="atLeast"/>
    </w:pPr>
    <w:rPr>
      <w:rFonts w:ascii="Times New Roman" w:hAnsi="Times New Roman" w:cs="Times New Roman"/>
      <w:i/>
      <w:iCs/>
    </w:rPr>
  </w:style>
  <w:style w:type="paragraph" w:customStyle="1" w:styleId="23">
    <w:name w:val="Заголовок №2"/>
    <w:basedOn w:val="Normal"/>
    <w:link w:val="22"/>
    <w:uiPriority w:val="99"/>
    <w:rsid w:val="00026F1E"/>
    <w:pPr>
      <w:shd w:val="clear" w:color="auto" w:fill="FFFFFF"/>
      <w:spacing w:line="240" w:lineRule="atLeast"/>
      <w:jc w:val="center"/>
      <w:outlineLvl w:val="1"/>
    </w:pPr>
    <w:rPr>
      <w:rFonts w:ascii="Times New Roman" w:hAnsi="Times New Roman" w:cs="Times New Roman"/>
      <w:b/>
      <w:bCs/>
      <w:sz w:val="30"/>
      <w:szCs w:val="30"/>
    </w:rPr>
  </w:style>
  <w:style w:type="paragraph" w:customStyle="1" w:styleId="40">
    <w:name w:val="Заголовок №4"/>
    <w:basedOn w:val="Normal"/>
    <w:link w:val="4"/>
    <w:uiPriority w:val="99"/>
    <w:rsid w:val="00026F1E"/>
    <w:pPr>
      <w:shd w:val="clear" w:color="auto" w:fill="FFFFFF"/>
      <w:spacing w:line="413" w:lineRule="exact"/>
      <w:ind w:hanging="2040"/>
      <w:jc w:val="both"/>
      <w:outlineLvl w:val="3"/>
    </w:pPr>
    <w:rPr>
      <w:rFonts w:ascii="Times New Roman" w:hAnsi="Times New Roman" w:cs="Times New Roman"/>
      <w:sz w:val="22"/>
      <w:szCs w:val="22"/>
    </w:rPr>
  </w:style>
  <w:style w:type="paragraph" w:customStyle="1" w:styleId="310">
    <w:name w:val="Заголовок №31"/>
    <w:basedOn w:val="Normal"/>
    <w:link w:val="31"/>
    <w:uiPriority w:val="99"/>
    <w:rsid w:val="00026F1E"/>
    <w:pPr>
      <w:shd w:val="clear" w:color="auto" w:fill="FFFFFF"/>
      <w:spacing w:line="240" w:lineRule="atLeast"/>
      <w:jc w:val="center"/>
      <w:outlineLvl w:val="2"/>
    </w:pPr>
    <w:rPr>
      <w:rFonts w:ascii="Times New Roman" w:hAnsi="Times New Roman" w:cs="Times New Roman"/>
      <w:sz w:val="22"/>
      <w:szCs w:val="22"/>
    </w:rPr>
  </w:style>
  <w:style w:type="paragraph" w:customStyle="1" w:styleId="410">
    <w:name w:val="Основной текст (4)1"/>
    <w:basedOn w:val="Normal"/>
    <w:link w:val="41"/>
    <w:uiPriority w:val="99"/>
    <w:rsid w:val="00026F1E"/>
    <w:pPr>
      <w:shd w:val="clear" w:color="auto" w:fill="FFFFFF"/>
      <w:spacing w:line="235" w:lineRule="exact"/>
      <w:ind w:hanging="480"/>
      <w:jc w:val="both"/>
    </w:pPr>
    <w:rPr>
      <w:rFonts w:ascii="Times New Roman" w:hAnsi="Times New Roman" w:cs="Times New Roman"/>
      <w:i/>
      <w:iCs/>
      <w:sz w:val="20"/>
      <w:szCs w:val="20"/>
    </w:rPr>
  </w:style>
  <w:style w:type="paragraph" w:customStyle="1" w:styleId="51">
    <w:name w:val="Основной текст (5)1"/>
    <w:basedOn w:val="Normal"/>
    <w:link w:val="5"/>
    <w:uiPriority w:val="99"/>
    <w:rsid w:val="00026F1E"/>
    <w:pPr>
      <w:shd w:val="clear" w:color="auto" w:fill="FFFFFF"/>
      <w:spacing w:line="504" w:lineRule="exact"/>
      <w:ind w:hanging="120"/>
      <w:jc w:val="both"/>
    </w:pPr>
    <w:rPr>
      <w:rFonts w:ascii="Times New Roman" w:hAnsi="Times New Roman" w:cs="Times New Roman"/>
      <w:i/>
      <w:iCs/>
    </w:rPr>
  </w:style>
  <w:style w:type="paragraph" w:customStyle="1" w:styleId="a4">
    <w:name w:val="Подпись к таблице"/>
    <w:basedOn w:val="Normal"/>
    <w:link w:val="a3"/>
    <w:uiPriority w:val="99"/>
    <w:rsid w:val="00026F1E"/>
    <w:pPr>
      <w:shd w:val="clear" w:color="auto" w:fill="FFFFFF"/>
      <w:spacing w:line="240" w:lineRule="atLeast"/>
    </w:pPr>
    <w:rPr>
      <w:rFonts w:ascii="Times New Roman" w:hAnsi="Times New Roman" w:cs="Times New Roman"/>
      <w:sz w:val="22"/>
      <w:szCs w:val="22"/>
    </w:rPr>
  </w:style>
  <w:style w:type="paragraph" w:customStyle="1" w:styleId="60">
    <w:name w:val="Основной текст (6)"/>
    <w:basedOn w:val="Normal"/>
    <w:link w:val="6"/>
    <w:uiPriority w:val="99"/>
    <w:rsid w:val="00026F1E"/>
    <w:pPr>
      <w:shd w:val="clear" w:color="auto" w:fill="FFFFFF"/>
      <w:spacing w:line="250" w:lineRule="exact"/>
      <w:jc w:val="both"/>
    </w:pPr>
    <w:rPr>
      <w:rFonts w:ascii="Times New Roman" w:hAnsi="Times New Roman" w:cs="Times New Roman"/>
      <w:sz w:val="22"/>
      <w:szCs w:val="22"/>
    </w:rPr>
  </w:style>
  <w:style w:type="paragraph" w:customStyle="1" w:styleId="71">
    <w:name w:val="Основной текст (7)1"/>
    <w:basedOn w:val="Normal"/>
    <w:link w:val="7"/>
    <w:uiPriority w:val="99"/>
    <w:rsid w:val="00026F1E"/>
    <w:pPr>
      <w:shd w:val="clear" w:color="auto" w:fill="FFFFFF"/>
      <w:spacing w:line="245" w:lineRule="exact"/>
      <w:jc w:val="both"/>
    </w:pPr>
    <w:rPr>
      <w:rFonts w:ascii="Times New Roman" w:hAnsi="Times New Roman" w:cs="Times New Roman"/>
      <w:sz w:val="21"/>
      <w:szCs w:val="21"/>
    </w:rPr>
  </w:style>
  <w:style w:type="paragraph" w:customStyle="1" w:styleId="11">
    <w:name w:val="Заголовок №11"/>
    <w:basedOn w:val="Normal"/>
    <w:link w:val="10"/>
    <w:uiPriority w:val="99"/>
    <w:rsid w:val="00026F1E"/>
    <w:pPr>
      <w:shd w:val="clear" w:color="auto" w:fill="FFFFFF"/>
      <w:spacing w:line="240" w:lineRule="atLeast"/>
      <w:jc w:val="center"/>
      <w:outlineLvl w:val="0"/>
    </w:pPr>
    <w:rPr>
      <w:rFonts w:ascii="Times New Roman" w:hAnsi="Times New Roman" w:cs="Times New Roman"/>
      <w:b/>
      <w:bCs/>
      <w:i/>
      <w:iCs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5E7392"/>
    <w:pPr>
      <w:widowControl/>
      <w:spacing w:after="120"/>
    </w:pPr>
    <w:rPr>
      <w:rFonts w:ascii="Times New Roman" w:hAnsi="Times New Roman" w:cs="Times New Roman"/>
      <w:color w:val="auto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E7392"/>
    <w:rPr>
      <w:rFonts w:ascii="Times New Roman" w:hAnsi="Times New Roman" w:cs="Times New Roman"/>
      <w:lang w:bidi="ar-SA"/>
    </w:rPr>
  </w:style>
  <w:style w:type="character" w:customStyle="1" w:styleId="a7">
    <w:name w:val="Основной текст Знак"/>
    <w:basedOn w:val="DefaultParagraphFont"/>
    <w:uiPriority w:val="99"/>
    <w:semiHidden/>
    <w:rsid w:val="005E7392"/>
    <w:rPr>
      <w:rFonts w:cs="Times New Roman"/>
      <w:color w:val="000000"/>
    </w:rPr>
  </w:style>
  <w:style w:type="paragraph" w:styleId="FootnoteText">
    <w:name w:val="footnote text"/>
    <w:basedOn w:val="Normal"/>
    <w:link w:val="FootnoteTextChar"/>
    <w:uiPriority w:val="99"/>
    <w:semiHidden/>
    <w:rsid w:val="005E7392"/>
    <w:pPr>
      <w:widowControl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5E7392"/>
    <w:rPr>
      <w:rFonts w:ascii="Times New Roman" w:hAnsi="Times New Roman" w:cs="Times New Roman"/>
      <w:sz w:val="20"/>
      <w:szCs w:val="20"/>
      <w:lang w:bidi="ar-SA"/>
    </w:rPr>
  </w:style>
  <w:style w:type="character" w:styleId="FootnoteReference">
    <w:name w:val="footnote reference"/>
    <w:basedOn w:val="DefaultParagraphFont"/>
    <w:uiPriority w:val="99"/>
    <w:semiHidden/>
    <w:rsid w:val="005E7392"/>
    <w:rPr>
      <w:rFonts w:cs="Times New Roman"/>
      <w:vertAlign w:val="superscript"/>
    </w:rPr>
  </w:style>
  <w:style w:type="paragraph" w:customStyle="1" w:styleId="Style20">
    <w:name w:val="Style20"/>
    <w:basedOn w:val="Normal"/>
    <w:uiPriority w:val="99"/>
    <w:rsid w:val="00754EB6"/>
    <w:pPr>
      <w:autoSpaceDE w:val="0"/>
      <w:autoSpaceDN w:val="0"/>
      <w:adjustRightInd w:val="0"/>
      <w:spacing w:line="278" w:lineRule="exact"/>
      <w:jc w:val="center"/>
    </w:pPr>
    <w:rPr>
      <w:rFonts w:ascii="Times New Roman" w:hAnsi="Times New Roman" w:cs="Times New Roman"/>
      <w:color w:val="auto"/>
    </w:rPr>
  </w:style>
  <w:style w:type="paragraph" w:styleId="ListParagraph">
    <w:name w:val="List Paragraph"/>
    <w:basedOn w:val="Normal"/>
    <w:uiPriority w:val="99"/>
    <w:qFormat/>
    <w:rsid w:val="00754EB6"/>
    <w:pPr>
      <w:ind w:left="720"/>
      <w:contextualSpacing/>
    </w:pPr>
  </w:style>
  <w:style w:type="paragraph" w:customStyle="1" w:styleId="ConsPlusNormal">
    <w:name w:val="ConsPlusNormal"/>
    <w:uiPriority w:val="99"/>
    <w:rsid w:val="005A666D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table" w:styleId="TableGrid">
    <w:name w:val="Table Grid"/>
    <w:basedOn w:val="TableNormal"/>
    <w:uiPriority w:val="99"/>
    <w:rsid w:val="00600023"/>
    <w:rPr>
      <w:rFonts w:ascii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D67762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67762"/>
    <w:rPr>
      <w:rFonts w:cs="Times New Roman"/>
      <w:color w:val="000000"/>
    </w:rPr>
  </w:style>
  <w:style w:type="paragraph" w:styleId="Footer">
    <w:name w:val="footer"/>
    <w:basedOn w:val="Normal"/>
    <w:link w:val="FooterChar"/>
    <w:uiPriority w:val="99"/>
    <w:rsid w:val="00D67762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67762"/>
    <w:rPr>
      <w:rFonts w:cs="Times New Roman"/>
      <w:color w:val="000000"/>
    </w:rPr>
  </w:style>
  <w:style w:type="paragraph" w:styleId="TOCHeading">
    <w:name w:val="TOC Heading"/>
    <w:basedOn w:val="Heading1"/>
    <w:next w:val="Normal"/>
    <w:uiPriority w:val="99"/>
    <w:qFormat/>
    <w:rsid w:val="00D67762"/>
    <w:pPr>
      <w:keepLines/>
      <w:suppressAutoHyphens w:val="0"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  <w:lang w:eastAsia="en-US"/>
    </w:rPr>
  </w:style>
  <w:style w:type="paragraph" w:styleId="TOC2">
    <w:name w:val="toc 2"/>
    <w:basedOn w:val="Normal"/>
    <w:next w:val="Normal"/>
    <w:autoRedefine/>
    <w:uiPriority w:val="99"/>
    <w:rsid w:val="00D67762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99"/>
    <w:rsid w:val="00D67762"/>
    <w:pPr>
      <w:tabs>
        <w:tab w:val="right" w:leader="dot" w:pos="9687"/>
      </w:tabs>
      <w:spacing w:after="100"/>
    </w:pPr>
    <w:rPr>
      <w:noProof/>
      <w:color w:val="auto"/>
    </w:rPr>
  </w:style>
  <w:style w:type="paragraph" w:styleId="TOC1">
    <w:name w:val="toc 1"/>
    <w:basedOn w:val="Normal"/>
    <w:next w:val="Normal"/>
    <w:autoRedefine/>
    <w:uiPriority w:val="99"/>
    <w:rsid w:val="00D67762"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rsid w:val="00D677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6776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924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4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4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4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24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6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818</TotalTime>
  <Pages>4</Pages>
  <Words>179</Words>
  <Characters>1022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Альбина</cp:lastModifiedBy>
  <cp:revision>61</cp:revision>
  <cp:lastPrinted>2017-08-28T08:03:00Z</cp:lastPrinted>
  <dcterms:created xsi:type="dcterms:W3CDTF">2015-11-03T06:01:00Z</dcterms:created>
  <dcterms:modified xsi:type="dcterms:W3CDTF">2018-09-17T08:44:00Z</dcterms:modified>
</cp:coreProperties>
</file>